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256CE" w14:textId="77777777" w:rsidR="00275260" w:rsidRDefault="00ED76EC" w:rsidP="00AF1A52">
      <w:pPr>
        <w:pStyle w:val="Heading1"/>
      </w:pPr>
      <w:r>
        <w:t xml:space="preserve">Flanders Homeowners Association </w:t>
      </w:r>
      <w:sdt>
        <w:sdtPr>
          <w:id w:val="1269127002"/>
          <w:placeholder>
            <w:docPart w:val="6F04AB1EA8B44A87A0FBFF5664BE50AC"/>
          </w:placeholder>
          <w:temporary/>
          <w:showingPlcHdr/>
        </w:sdtPr>
        <w:sdtEndPr/>
        <w:sdtContent>
          <w:r w:rsidR="00015440" w:rsidRPr="00AF1A52">
            <w:t xml:space="preserve">Meeting </w:t>
          </w:r>
          <w:r w:rsidR="00FE3951" w:rsidRPr="00AF1A52">
            <w:t>Agenda</w:t>
          </w:r>
        </w:sdtContent>
      </w:sdt>
    </w:p>
    <w:p w14:paraId="4548C8AB" w14:textId="77777777" w:rsidR="005D797B" w:rsidRPr="0017669F" w:rsidRDefault="00ED76EC" w:rsidP="00BB1E9C">
      <w:pPr>
        <w:pStyle w:val="ListNumber"/>
        <w:numPr>
          <w:ilvl w:val="0"/>
          <w:numId w:val="14"/>
        </w:numPr>
        <w:rPr>
          <w:rFonts w:eastAsiaTheme="majorEastAsia"/>
          <w:sz w:val="22"/>
          <w:szCs w:val="22"/>
        </w:rPr>
      </w:pPr>
      <w:r w:rsidRPr="0017669F">
        <w:rPr>
          <w:rFonts w:eastAsiaTheme="majorEastAsia"/>
          <w:sz w:val="22"/>
          <w:szCs w:val="22"/>
        </w:rPr>
        <w:t>Introduction of Board Members</w:t>
      </w:r>
    </w:p>
    <w:p w14:paraId="14472BEE" w14:textId="77777777" w:rsidR="00ED76EC" w:rsidRPr="0017669F" w:rsidRDefault="00ED76EC" w:rsidP="00BB1E9C">
      <w:pPr>
        <w:pStyle w:val="ListNumber"/>
        <w:numPr>
          <w:ilvl w:val="0"/>
          <w:numId w:val="13"/>
        </w:numPr>
        <w:rPr>
          <w:sz w:val="22"/>
          <w:szCs w:val="22"/>
        </w:rPr>
      </w:pPr>
      <w:r w:rsidRPr="0017669F">
        <w:rPr>
          <w:b w:val="0"/>
          <w:sz w:val="22"/>
          <w:szCs w:val="22"/>
        </w:rPr>
        <w:t xml:space="preserve">President – Tim </w:t>
      </w:r>
      <w:proofErr w:type="spellStart"/>
      <w:r w:rsidRPr="0017669F">
        <w:rPr>
          <w:b w:val="0"/>
          <w:sz w:val="22"/>
          <w:szCs w:val="22"/>
        </w:rPr>
        <w:t>Seiss</w:t>
      </w:r>
      <w:proofErr w:type="spellEnd"/>
    </w:p>
    <w:p w14:paraId="096CFAD8" w14:textId="77777777" w:rsidR="00ED76EC" w:rsidRPr="0017669F" w:rsidRDefault="00ED76EC" w:rsidP="00BB1E9C">
      <w:pPr>
        <w:pStyle w:val="ListNumber"/>
        <w:numPr>
          <w:ilvl w:val="0"/>
          <w:numId w:val="13"/>
        </w:numPr>
        <w:rPr>
          <w:sz w:val="22"/>
          <w:szCs w:val="22"/>
        </w:rPr>
      </w:pPr>
      <w:r w:rsidRPr="0017669F">
        <w:rPr>
          <w:b w:val="0"/>
          <w:sz w:val="22"/>
          <w:szCs w:val="22"/>
        </w:rPr>
        <w:t>Vice President – Carrie Smoot</w:t>
      </w:r>
      <w:bookmarkStart w:id="0" w:name="_GoBack"/>
      <w:bookmarkEnd w:id="0"/>
    </w:p>
    <w:p w14:paraId="34DFD87B" w14:textId="77777777" w:rsidR="00ED76EC" w:rsidRPr="0017669F" w:rsidRDefault="00ED76EC" w:rsidP="00BB1E9C">
      <w:pPr>
        <w:pStyle w:val="ListNumber"/>
        <w:numPr>
          <w:ilvl w:val="0"/>
          <w:numId w:val="13"/>
        </w:numPr>
        <w:rPr>
          <w:sz w:val="22"/>
          <w:szCs w:val="22"/>
        </w:rPr>
      </w:pPr>
      <w:r w:rsidRPr="0017669F">
        <w:rPr>
          <w:b w:val="0"/>
          <w:sz w:val="22"/>
          <w:szCs w:val="22"/>
        </w:rPr>
        <w:t>Treasurer – Josh Roussey</w:t>
      </w:r>
    </w:p>
    <w:p w14:paraId="0A80C060" w14:textId="77777777" w:rsidR="00ED76EC" w:rsidRPr="0017669F" w:rsidRDefault="00ED76EC" w:rsidP="00BB1E9C">
      <w:pPr>
        <w:pStyle w:val="ListNumber"/>
        <w:numPr>
          <w:ilvl w:val="0"/>
          <w:numId w:val="13"/>
        </w:numPr>
        <w:rPr>
          <w:sz w:val="22"/>
          <w:szCs w:val="22"/>
        </w:rPr>
      </w:pPr>
      <w:r w:rsidRPr="0017669F">
        <w:rPr>
          <w:b w:val="0"/>
          <w:sz w:val="22"/>
          <w:szCs w:val="22"/>
        </w:rPr>
        <w:t>Architectural Review – John Bolger</w:t>
      </w:r>
    </w:p>
    <w:p w14:paraId="0860E69D" w14:textId="77777777" w:rsidR="00D2195A" w:rsidRPr="0017669F" w:rsidRDefault="00D2195A" w:rsidP="00BB1E9C">
      <w:pPr>
        <w:pStyle w:val="ListNumber"/>
        <w:numPr>
          <w:ilvl w:val="0"/>
          <w:numId w:val="14"/>
        </w:numPr>
        <w:rPr>
          <w:b w:val="0"/>
          <w:sz w:val="22"/>
          <w:szCs w:val="22"/>
        </w:rPr>
      </w:pPr>
      <w:r w:rsidRPr="0017669F">
        <w:rPr>
          <w:sz w:val="22"/>
          <w:szCs w:val="22"/>
        </w:rPr>
        <w:t>New Social Director position</w:t>
      </w:r>
    </w:p>
    <w:p w14:paraId="087BD04F" w14:textId="77777777" w:rsidR="00D2195A" w:rsidRPr="0017669F" w:rsidRDefault="00D2195A" w:rsidP="00BB1E9C">
      <w:pPr>
        <w:pStyle w:val="ListNumber"/>
        <w:numPr>
          <w:ilvl w:val="0"/>
          <w:numId w:val="18"/>
        </w:numPr>
        <w:rPr>
          <w:b w:val="0"/>
          <w:sz w:val="22"/>
          <w:szCs w:val="22"/>
        </w:rPr>
      </w:pPr>
      <w:r w:rsidRPr="0017669F">
        <w:rPr>
          <w:b w:val="0"/>
          <w:sz w:val="22"/>
          <w:szCs w:val="22"/>
        </w:rPr>
        <w:t xml:space="preserve">Katie </w:t>
      </w:r>
      <w:proofErr w:type="spellStart"/>
      <w:r w:rsidRPr="0017669F">
        <w:rPr>
          <w:b w:val="0"/>
          <w:sz w:val="22"/>
          <w:szCs w:val="22"/>
        </w:rPr>
        <w:t>Quader</w:t>
      </w:r>
      <w:proofErr w:type="spellEnd"/>
      <w:r w:rsidRPr="0017669F">
        <w:rPr>
          <w:b w:val="0"/>
          <w:sz w:val="22"/>
          <w:szCs w:val="22"/>
        </w:rPr>
        <w:t xml:space="preserve"> offered to aid in planning any neighborhood events.  Her information will be listed on the website if you have any ideas for upcoming events or would like to volunteer to help in anyway.</w:t>
      </w:r>
    </w:p>
    <w:p w14:paraId="10F30DD1" w14:textId="77777777" w:rsidR="00D2195A" w:rsidRPr="0017669F" w:rsidRDefault="00D2195A" w:rsidP="00BB1E9C">
      <w:pPr>
        <w:pStyle w:val="ListNumber"/>
        <w:numPr>
          <w:ilvl w:val="0"/>
          <w:numId w:val="14"/>
        </w:numPr>
        <w:rPr>
          <w:sz w:val="22"/>
          <w:szCs w:val="22"/>
        </w:rPr>
      </w:pPr>
      <w:r w:rsidRPr="0017669F">
        <w:rPr>
          <w:sz w:val="22"/>
          <w:szCs w:val="22"/>
        </w:rPr>
        <w:t>Treasurer’s Report</w:t>
      </w:r>
    </w:p>
    <w:p w14:paraId="5765B75B" w14:textId="77777777" w:rsidR="00D2195A" w:rsidRPr="0017669F" w:rsidRDefault="00D2195A" w:rsidP="00BB1E9C">
      <w:pPr>
        <w:pStyle w:val="ListNumber"/>
        <w:numPr>
          <w:ilvl w:val="0"/>
          <w:numId w:val="15"/>
        </w:numPr>
        <w:rPr>
          <w:b w:val="0"/>
          <w:sz w:val="22"/>
          <w:szCs w:val="22"/>
        </w:rPr>
      </w:pPr>
      <w:r w:rsidRPr="0017669F">
        <w:rPr>
          <w:b w:val="0"/>
          <w:sz w:val="22"/>
          <w:szCs w:val="22"/>
        </w:rPr>
        <w:t>HOA Treasury Balance</w:t>
      </w:r>
    </w:p>
    <w:p w14:paraId="7438133E" w14:textId="77777777" w:rsidR="00D2195A" w:rsidRPr="0017669F" w:rsidRDefault="00D2195A" w:rsidP="00BB1E9C">
      <w:pPr>
        <w:pStyle w:val="ListNumber"/>
        <w:numPr>
          <w:ilvl w:val="0"/>
          <w:numId w:val="15"/>
        </w:numPr>
        <w:rPr>
          <w:b w:val="0"/>
          <w:sz w:val="22"/>
          <w:szCs w:val="22"/>
        </w:rPr>
      </w:pPr>
      <w:r w:rsidRPr="0017669F">
        <w:rPr>
          <w:b w:val="0"/>
          <w:sz w:val="22"/>
          <w:szCs w:val="22"/>
        </w:rPr>
        <w:t>Annual Expenditures</w:t>
      </w:r>
    </w:p>
    <w:p w14:paraId="26473506" w14:textId="77777777" w:rsidR="00D2195A" w:rsidRPr="0017669F" w:rsidRDefault="00D2195A" w:rsidP="00BB1E9C">
      <w:pPr>
        <w:pStyle w:val="ListNumber"/>
        <w:numPr>
          <w:ilvl w:val="0"/>
          <w:numId w:val="16"/>
        </w:numPr>
        <w:rPr>
          <w:b w:val="0"/>
          <w:sz w:val="22"/>
          <w:szCs w:val="22"/>
        </w:rPr>
      </w:pPr>
      <w:r w:rsidRPr="0017669F">
        <w:rPr>
          <w:b w:val="0"/>
          <w:sz w:val="22"/>
          <w:szCs w:val="22"/>
        </w:rPr>
        <w:t>Grounds Maintenance</w:t>
      </w:r>
    </w:p>
    <w:p w14:paraId="14C9F8A1" w14:textId="77777777" w:rsidR="00D2195A" w:rsidRPr="0017669F" w:rsidRDefault="00D2195A" w:rsidP="00BB1E9C">
      <w:pPr>
        <w:pStyle w:val="ListNumber"/>
        <w:numPr>
          <w:ilvl w:val="0"/>
          <w:numId w:val="16"/>
        </w:numPr>
        <w:rPr>
          <w:b w:val="0"/>
          <w:sz w:val="22"/>
          <w:szCs w:val="22"/>
        </w:rPr>
      </w:pPr>
      <w:r w:rsidRPr="0017669F">
        <w:rPr>
          <w:b w:val="0"/>
          <w:sz w:val="22"/>
          <w:szCs w:val="22"/>
        </w:rPr>
        <w:t>Insurance Premium</w:t>
      </w:r>
    </w:p>
    <w:p w14:paraId="2353FCFA" w14:textId="77777777" w:rsidR="0017669F" w:rsidRPr="0017669F" w:rsidRDefault="00D2195A" w:rsidP="0017669F">
      <w:pPr>
        <w:pStyle w:val="ListNumber"/>
        <w:numPr>
          <w:ilvl w:val="0"/>
          <w:numId w:val="17"/>
        </w:numPr>
        <w:rPr>
          <w:b w:val="0"/>
          <w:sz w:val="22"/>
          <w:szCs w:val="22"/>
        </w:rPr>
      </w:pPr>
      <w:r w:rsidRPr="0017669F">
        <w:rPr>
          <w:b w:val="0"/>
          <w:sz w:val="22"/>
          <w:szCs w:val="22"/>
        </w:rPr>
        <w:t>Raising of the HOA dues in 2022</w:t>
      </w:r>
    </w:p>
    <w:p w14:paraId="681CB70B" w14:textId="77777777" w:rsidR="0017669F" w:rsidRPr="0017669F" w:rsidRDefault="0017669F" w:rsidP="0017669F">
      <w:pPr>
        <w:pStyle w:val="ListNumber"/>
        <w:numPr>
          <w:ilvl w:val="0"/>
          <w:numId w:val="14"/>
        </w:numPr>
        <w:rPr>
          <w:b w:val="0"/>
          <w:sz w:val="22"/>
          <w:szCs w:val="22"/>
        </w:rPr>
      </w:pPr>
      <w:r w:rsidRPr="0017669F">
        <w:rPr>
          <w:sz w:val="22"/>
          <w:szCs w:val="22"/>
        </w:rPr>
        <w:t>Communications</w:t>
      </w:r>
    </w:p>
    <w:p w14:paraId="30A711FD" w14:textId="77777777" w:rsidR="00D2195A" w:rsidRPr="0017669F" w:rsidRDefault="00D2195A" w:rsidP="00BB1E9C">
      <w:pPr>
        <w:pStyle w:val="ListNumber"/>
        <w:numPr>
          <w:ilvl w:val="0"/>
          <w:numId w:val="14"/>
        </w:numPr>
        <w:rPr>
          <w:b w:val="0"/>
          <w:sz w:val="22"/>
          <w:szCs w:val="22"/>
        </w:rPr>
      </w:pPr>
      <w:r w:rsidRPr="0017669F">
        <w:rPr>
          <w:sz w:val="22"/>
          <w:szCs w:val="22"/>
        </w:rPr>
        <w:t>Neighborhood discussion</w:t>
      </w:r>
    </w:p>
    <w:p w14:paraId="1469ED75" w14:textId="77777777" w:rsidR="00D2195A" w:rsidRPr="0017669F" w:rsidRDefault="00D2195A" w:rsidP="00BB1E9C">
      <w:pPr>
        <w:pStyle w:val="ListNumber"/>
        <w:numPr>
          <w:ilvl w:val="0"/>
          <w:numId w:val="17"/>
        </w:numPr>
        <w:rPr>
          <w:b w:val="0"/>
          <w:sz w:val="22"/>
          <w:szCs w:val="22"/>
        </w:rPr>
      </w:pPr>
      <w:r w:rsidRPr="0017669F">
        <w:rPr>
          <w:b w:val="0"/>
          <w:sz w:val="22"/>
          <w:szCs w:val="22"/>
        </w:rPr>
        <w:t>Board members discuss issues brought up to them</w:t>
      </w:r>
    </w:p>
    <w:p w14:paraId="3EC74D1D" w14:textId="77777777" w:rsidR="00BB1E9C" w:rsidRPr="0017669F" w:rsidRDefault="00BB1E9C" w:rsidP="0017669F">
      <w:pPr>
        <w:pStyle w:val="ListNumber"/>
        <w:numPr>
          <w:ilvl w:val="0"/>
          <w:numId w:val="17"/>
        </w:numPr>
        <w:rPr>
          <w:b w:val="0"/>
          <w:sz w:val="22"/>
          <w:szCs w:val="22"/>
        </w:rPr>
      </w:pPr>
      <w:r w:rsidRPr="0017669F">
        <w:rPr>
          <w:b w:val="0"/>
          <w:sz w:val="22"/>
          <w:szCs w:val="22"/>
        </w:rPr>
        <w:t>Neighborhood members discuss any issues they are having</w:t>
      </w:r>
    </w:p>
    <w:p w14:paraId="7EE6206E" w14:textId="77777777" w:rsidR="00BB1E9C" w:rsidRPr="0017669F" w:rsidRDefault="00BB1E9C" w:rsidP="00BB1E9C">
      <w:pPr>
        <w:pStyle w:val="ListNumber"/>
        <w:numPr>
          <w:ilvl w:val="0"/>
          <w:numId w:val="14"/>
        </w:numPr>
        <w:rPr>
          <w:sz w:val="22"/>
          <w:szCs w:val="22"/>
        </w:rPr>
      </w:pPr>
      <w:r w:rsidRPr="0017669F">
        <w:rPr>
          <w:sz w:val="22"/>
          <w:szCs w:val="22"/>
        </w:rPr>
        <w:t>Election of board members</w:t>
      </w:r>
    </w:p>
    <w:p w14:paraId="5D77266D" w14:textId="77777777" w:rsidR="00BB1E9C" w:rsidRPr="0017669F" w:rsidRDefault="00BB1E9C" w:rsidP="00BB1E9C">
      <w:pPr>
        <w:pStyle w:val="ListNumber"/>
        <w:numPr>
          <w:ilvl w:val="0"/>
          <w:numId w:val="19"/>
        </w:numPr>
        <w:rPr>
          <w:sz w:val="22"/>
          <w:szCs w:val="22"/>
        </w:rPr>
      </w:pPr>
      <w:r w:rsidRPr="0017669F">
        <w:rPr>
          <w:b w:val="0"/>
          <w:sz w:val="22"/>
          <w:szCs w:val="22"/>
        </w:rPr>
        <w:t>President – Open for election</w:t>
      </w:r>
    </w:p>
    <w:p w14:paraId="3F0A1736" w14:textId="77777777" w:rsidR="0017669F" w:rsidRPr="0017669F" w:rsidRDefault="0017669F" w:rsidP="00BB1E9C">
      <w:pPr>
        <w:pStyle w:val="ListNumber"/>
        <w:numPr>
          <w:ilvl w:val="0"/>
          <w:numId w:val="19"/>
        </w:numPr>
        <w:rPr>
          <w:sz w:val="22"/>
          <w:szCs w:val="22"/>
        </w:rPr>
      </w:pPr>
      <w:r w:rsidRPr="0017669F">
        <w:rPr>
          <w:b w:val="0"/>
          <w:sz w:val="22"/>
          <w:szCs w:val="22"/>
        </w:rPr>
        <w:t>Vice President – Open for election</w:t>
      </w:r>
    </w:p>
    <w:p w14:paraId="012956E0" w14:textId="77777777" w:rsidR="00BB1E9C" w:rsidRPr="00BB1E9C" w:rsidRDefault="00BB1E9C" w:rsidP="00BB1E9C">
      <w:pPr>
        <w:pStyle w:val="ListNumber"/>
        <w:numPr>
          <w:ilvl w:val="0"/>
          <w:numId w:val="0"/>
        </w:numPr>
        <w:ind w:left="720"/>
      </w:pPr>
    </w:p>
    <w:p w14:paraId="29F68433" w14:textId="77777777" w:rsidR="00D2195A" w:rsidRPr="00D2195A" w:rsidRDefault="00D2195A" w:rsidP="00D2195A">
      <w:pPr>
        <w:pStyle w:val="ListNumber"/>
        <w:numPr>
          <w:ilvl w:val="0"/>
          <w:numId w:val="0"/>
        </w:numPr>
        <w:ind w:left="720"/>
        <w:rPr>
          <w:b w:val="0"/>
        </w:rPr>
      </w:pPr>
    </w:p>
    <w:p w14:paraId="713A748A" w14:textId="77777777" w:rsidR="005D797B" w:rsidRDefault="005D797B" w:rsidP="00C15C45"/>
    <w:sectPr w:rsidR="005D797B" w:rsidSect="00015440">
      <w:headerReference w:type="default" r:id="rId13"/>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20DC3" w14:textId="77777777" w:rsidR="00ED76EC" w:rsidRDefault="00ED76EC" w:rsidP="001E7D29">
      <w:pPr>
        <w:spacing w:after="0" w:line="240" w:lineRule="auto"/>
      </w:pPr>
      <w:r>
        <w:separator/>
      </w:r>
    </w:p>
  </w:endnote>
  <w:endnote w:type="continuationSeparator" w:id="0">
    <w:p w14:paraId="2457C3F5" w14:textId="77777777" w:rsidR="00ED76EC" w:rsidRDefault="00ED76EC"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Consolas">
    <w:panose1 w:val="020B0609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5B992" w14:textId="77777777" w:rsidR="00ED76EC" w:rsidRDefault="00ED76EC" w:rsidP="001E7D29">
      <w:pPr>
        <w:spacing w:after="0" w:line="240" w:lineRule="auto"/>
      </w:pPr>
      <w:r>
        <w:separator/>
      </w:r>
    </w:p>
  </w:footnote>
  <w:footnote w:type="continuationSeparator" w:id="0">
    <w:p w14:paraId="6006CB56" w14:textId="77777777" w:rsidR="00ED76EC" w:rsidRDefault="00ED76EC" w:rsidP="001E7D2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13375" w14:textId="77777777"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1F03A9C6" wp14:editId="6A94C0E2">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36970BD-9B20-4B7C-A294-5174BA15880C}"/>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BCD5F0C6-A186-42F4-87B6-BFBFEC77A6D2}"/>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5="http://schemas.microsoft.com/office/word/2012/wordml">
          <w:pict>
            <v:group w14:anchorId="07F9829C"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yiVwvKE&#10;wNNAkWhyLA8oFdHARKJyLA+TY3lAqYgGJhKVY3mYHMtDOZYQWL2gHMvD5FgeUCq1DUyO5aEcSwi8&#10;KigSTY7loRxLCDwNFIkmx/JQjiUEngaKRJNjeSjHEgJLA+VYHibH8lCOJQSeBopEk2N5KMcSAk8D&#10;RaLJsTyUYwmBp4Ei0eRYHsqxhMDTQJFociwP5VhC4GjwVI4lBN4LhGN5mhzLUzmWEHgayOz8NDmW&#10;p3IsIfA0kNn5aXIsT+VYQuBpIH7i0+RYnsqxhMDTQPzEp8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">
              <v:shape id="Freeform: Shape 10" o:spid="_x0000_s1027" style="position:absolute;width:40644;height:36240;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1ocUA&#10;AADaAAAADwAAAGRycy9kb3ducmV2LnhtbESPW2vCQBSE34X+h+UU+qabpigluhEpLVRB8Abq22n2&#10;5NJmz4bsGtN/3xWEPg4z8w0zm/emFh21rrKs4HkUgSDOrK64UHDYfwxfQTiPrLG2TAp+ycE8fRjM&#10;MNH2ylvqdr4QAcIuQQWl900ipctKMuhGtiEOXm5bgz7ItpC6xWuAm1rGUTSRBisOCyU29FZS9rO7&#10;GAWn4vidL9/j82ITv+ivrBuvV7hU6umxX0xBeOr9f/je/tQKYrhdCT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nWhxQAAANoAAAAPAAAAAAAAAAAAAAAAAJgCAABkcnMv&#10;ZG93bnJldi54bWxQSwUGAAAAAAQABAD1AAAAigM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9aN8QA&#10;AADaAAAADwAAAGRycy9kb3ducmV2LnhtbESPQWvCQBSE70L/w/IK3nSjiNTUjajQUnooVL309sg+&#10;syHZt2F3E2N/fbdQ6HGYmW+Y7W60rRjIh9qxgsU8A0FcOl1zpeByfpk9gQgRWWPrmBTcKcCueJhs&#10;Mdfuxp80nGIlEoRDjgpMjF0uZSgNWQxz1xEn7+q8xZikr6T2eEtw28pllq2lxZrTgsGOjobK5tRb&#10;Bb67v17239ps5Hs5rL6afnn46JWaPo77ZxCRxvgf/mu/aQVr+L2Sb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Wjf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hP8QA&#10;AADbAAAADwAAAGRycy9kb3ducmV2LnhtbESPT2vCQBDF74LfYRmhN90oNEh0lVYRcitRDx6H7OSP&#10;ZmdjdjWpn75bKPQ2w3vzfm/W28E04kmdqy0rmM8iEMS51TWXCs6nw3QJwnlkjY1lUvBNDrab8WiN&#10;ibY9Z/Q8+lKEEHYJKqi8bxMpXV6RQTezLXHQCtsZ9GHtSqk77EO4aeQiimJpsOZAqLClXUX57fgw&#10;gZvdL1+PIt7n18JyGr32+nP+UuptMnysQHga/L/57zrVof47/P4S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4T/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atMEA&#10;AADbAAAADwAAAGRycy9kb3ducmV2LnhtbERPTWsCMRC9F/ofwhS8FM0qbZHVKFJQpJSCVvA6JONm&#10;cTMJSaprf31TKPQ2j/c582XvOnGhmFrPCsajCgSx9qblRsHhcz2cgkgZ2WDnmRTcKMFycX83x9r4&#10;K+/oss+NKCGcalRgcw61lElbcphGPhAX7uSjw1xgbKSJeC3hrpOTqnqRDlsuDRYDvVrS5/2XU/A9&#10;fdThbW23H8/HwCv35HR83yg1eOhXMxCZ+vwv/nNvTZk/ht9fygF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Wr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nsYA&#10;AADaAAAADwAAAGRycy9kb3ducmV2LnhtbESP3WrCQBSE7wXfYTlC73SjlDZEVxGhUtqKf2m9PWaP&#10;SWj2bMxuNX17t1DwcpiZb5jJrDWVuFDjSssKhoMIBHFmdcm5gnT/0o9BOI+ssbJMCn7JwWza7Uww&#10;0fbKW7rsfC4ChF2CCgrv60RKlxVk0A1sTRy8k20M+iCbXOoGrwFuKjmKoidpsOSwUGBNi4Ky792P&#10;UfDxXq/S58PbKj6cj+3wa71Zpp8bpR567XwMwlPr7+H/9qtW8Ah/V8IN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RnsYAAADaAAAADwAAAAAAAAAAAAAAAACYAgAAZHJz&#10;L2Rvd25yZXYueG1sUEsFBgAAAAAEAAQA9QAAAIs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f/78A&#10;AADaAAAADwAAAGRycy9kb3ducmV2LnhtbESPzYrCMBSF9wO+Q7iCuzFVUIZqFBUE0dV0RFxemmtT&#10;bG5KE2v16SeC4PJwfj7OfNnZSrTU+NKxgtEwAUGcO11yoeD4t/3+AeEDssbKMSl4kIflovc1x1S7&#10;O/9Sm4VCxBH2KSowIdSplD43ZNEPXU0cvYtrLIYom0LqBu9x3FZynCRTabHkSDBY08ZQfs1uNkKS&#10;yXNvsnV70+XBGmZH19NZqUG/W81ABOrCJ/xu77SCCbyuxBs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1//vwAAANoAAAAPAAAAAAAAAAAAAAAAAJgCAABkcnMvZG93bnJl&#10;di54bWxQSwUGAAAAAAQABAD1AAAAhAM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JOMQA&#10;AADbAAAADwAAAGRycy9kb3ducmV2LnhtbESPT4vCMBTE7wt+h/AEb5q6oizVKCIrKKiwuoc9PpvX&#10;P9i8lCbW6qc3grDHYWZ+w8wWrSlFQ7UrLCsYDiIQxInVBWcKfk/r/hcI55E1lpZJwZ0cLOadjxnG&#10;2t74h5qjz0SAsItRQe59FUvpkpwMuoGtiIOX2tqgD7LOpK7xFuCmlJ9RNJEGCw4LOVa0yim5HK9G&#10;wSO77w77sb6U8vv8l563KZ1WjVK9brucgvDU+v/wu73RCkZD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STj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lK8MA&#10;AADbAAAADwAAAGRycy9kb3ducmV2LnhtbESPS2vCQBSF94L/YbhCdzrRgkiaiahBcFd8LFxeMjeP&#10;mrkTM6Om+fWdQqHLw3l8nGTdm0Y8qXO1ZQXzWQSCOLe65lLB5byfrkA4j6yxsUwKvsnBOh2PEoy1&#10;ffGRnidfijDCLkYFlfdtLKXLKzLoZrYlDl5hO4M+yK6UusNXGDeNXETRUhqsORAqbGlXUX47PUzg&#10;Hu/Xz0exzPKvwvIhGjK9nQ9KvU36zQcIT73/D/+1D1rB+wJ+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lK8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tbl>
    <w:tblPr>
      <w:tblW w:w="0" w:type="auto"/>
      <w:jc w:val="right"/>
      <w:tblLook w:val="0600" w:firstRow="0" w:lastRow="0" w:firstColumn="0" w:lastColumn="0" w:noHBand="1" w:noVBand="1"/>
    </w:tblPr>
    <w:tblGrid>
      <w:gridCol w:w="432"/>
      <w:gridCol w:w="3680"/>
    </w:tblGrid>
    <w:tr w:rsidR="00066754" w:rsidRPr="00812880" w14:paraId="5067D4AB" w14:textId="77777777" w:rsidTr="00015440">
      <w:trPr>
        <w:jc w:val="right"/>
      </w:trPr>
      <w:tc>
        <w:tcPr>
          <w:tcW w:w="432" w:type="dxa"/>
          <w:vAlign w:val="bottom"/>
        </w:tcPr>
        <w:p w14:paraId="142FCA07" w14:textId="77777777" w:rsidR="00066754" w:rsidRPr="00812880" w:rsidRDefault="00066754" w:rsidP="00812880">
          <w:pPr>
            <w:pStyle w:val="Header"/>
          </w:pPr>
          <w:r w:rsidRPr="00812880">
            <w:rPr>
              <w:noProof/>
            </w:rPr>
            <w:drawing>
              <wp:inline distT="0" distB="0" distL="0" distR="0" wp14:anchorId="67B88188" wp14:editId="2C4E19AC">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08661CB4" w14:textId="77777777" w:rsidR="00066754" w:rsidRPr="00812880" w:rsidRDefault="0017669F" w:rsidP="00ED76EC">
          <w:pPr>
            <w:pStyle w:val="Header"/>
          </w:pPr>
          <w:sdt>
            <w:sdtPr>
              <w:rPr>
                <w:rStyle w:val="Strong"/>
              </w:rPr>
              <w:id w:val="114646412"/>
              <w:placeholder>
                <w:docPart w:val="0FDF5969D237469AB0F609AE60DFD9F6"/>
              </w:placeholder>
              <w:temporary/>
              <w:showingPlcHdr/>
            </w:sdtPr>
            <w:sdtEndPr>
              <w:rPr>
                <w:rStyle w:val="Strong"/>
              </w:rPr>
            </w:sdtEndPr>
            <w:sdtContent>
              <w:r w:rsidR="00AF1A52" w:rsidRPr="00AF1A52">
                <w:rPr>
                  <w:rStyle w:val="Strong"/>
                </w:rPr>
                <w:t>Location:</w:t>
              </w:r>
            </w:sdtContent>
          </w:sdt>
          <w:r w:rsidR="00066754" w:rsidRPr="00812880">
            <w:t xml:space="preserve"> </w:t>
          </w:r>
          <w:r w:rsidR="00ED76EC">
            <w:t>Upper Lot</w:t>
          </w:r>
        </w:p>
      </w:tc>
    </w:tr>
    <w:tr w:rsidR="00066754" w:rsidRPr="00812880" w14:paraId="77EA5C94" w14:textId="77777777" w:rsidTr="00015440">
      <w:trPr>
        <w:jc w:val="right"/>
      </w:trPr>
      <w:tc>
        <w:tcPr>
          <w:tcW w:w="432" w:type="dxa"/>
          <w:vAlign w:val="bottom"/>
        </w:tcPr>
        <w:p w14:paraId="3A569590" w14:textId="77777777" w:rsidR="00066754" w:rsidRPr="00812880" w:rsidRDefault="00066754" w:rsidP="00812880">
          <w:pPr>
            <w:pStyle w:val="Header"/>
          </w:pPr>
          <w:r w:rsidRPr="00812880">
            <w:rPr>
              <w:noProof/>
            </w:rPr>
            <w:drawing>
              <wp:inline distT="0" distB="0" distL="0" distR="0" wp14:anchorId="4B3B981A" wp14:editId="4846F543">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26B48F4E" w14:textId="77777777" w:rsidR="00066754" w:rsidRPr="00812880" w:rsidRDefault="0017669F" w:rsidP="00ED76EC">
          <w:pPr>
            <w:pStyle w:val="Header"/>
          </w:pPr>
          <w:sdt>
            <w:sdtPr>
              <w:rPr>
                <w:rStyle w:val="Strong"/>
              </w:rPr>
              <w:id w:val="-720747057"/>
              <w:placeholder>
                <w:docPart w:val="B9D126C0A20A4C669D38C31AAC8AC673"/>
              </w:placeholder>
              <w:temporary/>
              <w:showingPlcHdr/>
            </w:sdtPr>
            <w:sdtEndPr>
              <w:rPr>
                <w:rStyle w:val="Strong"/>
              </w:rPr>
            </w:sdtEndPr>
            <w:sdtContent>
              <w:r w:rsidR="00AF1A52" w:rsidRPr="00AF1A52">
                <w:rPr>
                  <w:rStyle w:val="Strong"/>
                </w:rPr>
                <w:t>Date:</w:t>
              </w:r>
            </w:sdtContent>
          </w:sdt>
          <w:r w:rsidR="00066754" w:rsidRPr="00812880">
            <w:t xml:space="preserve"> </w:t>
          </w:r>
          <w:r w:rsidR="00ED76EC">
            <w:t>05/19/2022</w:t>
          </w:r>
        </w:p>
      </w:tc>
    </w:tr>
    <w:tr w:rsidR="00066754" w:rsidRPr="00812880" w14:paraId="0CFA6D3A" w14:textId="77777777" w:rsidTr="00015440">
      <w:trPr>
        <w:jc w:val="right"/>
      </w:trPr>
      <w:tc>
        <w:tcPr>
          <w:tcW w:w="432" w:type="dxa"/>
          <w:vAlign w:val="bottom"/>
        </w:tcPr>
        <w:p w14:paraId="74EE9146" w14:textId="77777777" w:rsidR="00066754" w:rsidRPr="00812880" w:rsidRDefault="00066754" w:rsidP="00812880">
          <w:pPr>
            <w:pStyle w:val="Header"/>
          </w:pPr>
          <w:r w:rsidRPr="00812880">
            <w:rPr>
              <w:noProof/>
            </w:rPr>
            <w:drawing>
              <wp:inline distT="0" distB="0" distL="0" distR="0" wp14:anchorId="653BE0AE" wp14:editId="45276F24">
                <wp:extent cx="137160" cy="137160"/>
                <wp:effectExtent l="0" t="0" r="0" b="0"/>
                <wp:docPr id="13" name="Graphic 1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xmlns:w15="http://schemas.microsoft.com/office/word/2012/wordml"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F481FD7" w14:textId="77777777" w:rsidR="00066754" w:rsidRPr="00812880" w:rsidRDefault="0017669F" w:rsidP="00ED76EC">
          <w:pPr>
            <w:pStyle w:val="Header"/>
          </w:pPr>
          <w:sdt>
            <w:sdtPr>
              <w:rPr>
                <w:rStyle w:val="Strong"/>
              </w:rPr>
              <w:id w:val="-636263335"/>
              <w:placeholder>
                <w:docPart w:val="BE359050EB9F4DEA9F0CE06DEF27A66A"/>
              </w:placeholder>
              <w:temporary/>
              <w:showingPlcHdr/>
            </w:sdtPr>
            <w:sdtEndPr>
              <w:rPr>
                <w:rStyle w:val="Strong"/>
              </w:rPr>
            </w:sdtEndPr>
            <w:sdtContent>
              <w:r w:rsidR="00AF1A52">
                <w:rPr>
                  <w:rStyle w:val="Strong"/>
                </w:rPr>
                <w:t>Time</w:t>
              </w:r>
              <w:r w:rsidR="00AF1A52" w:rsidRPr="00AF1A52">
                <w:rPr>
                  <w:rStyle w:val="Strong"/>
                </w:rPr>
                <w:t>:</w:t>
              </w:r>
            </w:sdtContent>
          </w:sdt>
          <w:r w:rsidR="007B2549" w:rsidRPr="00812880">
            <w:t xml:space="preserve"> </w:t>
          </w:r>
          <w:r w:rsidR="00ED76EC">
            <w:t>6PM</w:t>
          </w:r>
        </w:p>
      </w:tc>
    </w:tr>
  </w:tbl>
  <w:p w14:paraId="7E3CEFC1" w14:textId="77777777" w:rsidR="002E4F42" w:rsidRPr="00812880" w:rsidRDefault="002E4F42" w:rsidP="0081288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F7F7940"/>
    <w:multiLevelType w:val="hybridMultilevel"/>
    <w:tmpl w:val="A35ED78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nsid w:val="28E939FE"/>
    <w:multiLevelType w:val="hybridMultilevel"/>
    <w:tmpl w:val="228CD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5460F78"/>
    <w:multiLevelType w:val="hybridMultilevel"/>
    <w:tmpl w:val="68388EB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75883B87"/>
    <w:multiLevelType w:val="hybridMultilevel"/>
    <w:tmpl w:val="1DF22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B3C0A24"/>
    <w:multiLevelType w:val="hybridMultilevel"/>
    <w:tmpl w:val="E4229C78"/>
    <w:lvl w:ilvl="0" w:tplc="7228F7CE">
      <w:start w:val="1"/>
      <w:numFmt w:val="upperRoman"/>
      <w:lvlText w:val="%1."/>
      <w:lvlJc w:val="right"/>
      <w:pPr>
        <w:ind w:left="5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CF77CA"/>
    <w:multiLevelType w:val="hybridMultilevel"/>
    <w:tmpl w:val="79869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F997002"/>
    <w:multiLevelType w:val="hybridMultilevel"/>
    <w:tmpl w:val="8870B3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3">
      <w:start w:val="1"/>
      <w:numFmt w:val="upperRoman"/>
      <w:lvlText w:val="%4."/>
      <w:lvlJc w:val="righ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2"/>
  </w:num>
  <w:num w:numId="10">
    <w:abstractNumId w:val="10"/>
  </w:num>
  <w:num w:numId="11">
    <w:abstractNumId w:val="13"/>
  </w:num>
  <w:num w:numId="12">
    <w:abstractNumId w:val="14"/>
  </w:num>
  <w:num w:numId="13">
    <w:abstractNumId w:val="18"/>
  </w:num>
  <w:num w:numId="14">
    <w:abstractNumId w:val="16"/>
  </w:num>
  <w:num w:numId="15">
    <w:abstractNumId w:val="15"/>
  </w:num>
  <w:num w:numId="16">
    <w:abstractNumId w:val="11"/>
  </w:num>
  <w:num w:numId="17">
    <w:abstractNumId w:val="17"/>
  </w:num>
  <w:num w:numId="18">
    <w:abstractNumId w:val="9"/>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6EC"/>
    <w:rsid w:val="0000418E"/>
    <w:rsid w:val="00015440"/>
    <w:rsid w:val="00016839"/>
    <w:rsid w:val="00042360"/>
    <w:rsid w:val="00042FB3"/>
    <w:rsid w:val="00055973"/>
    <w:rsid w:val="00057671"/>
    <w:rsid w:val="00066754"/>
    <w:rsid w:val="00084752"/>
    <w:rsid w:val="00086540"/>
    <w:rsid w:val="000A2384"/>
    <w:rsid w:val="000A324B"/>
    <w:rsid w:val="000D445D"/>
    <w:rsid w:val="000D479D"/>
    <w:rsid w:val="000F4987"/>
    <w:rsid w:val="000F65EC"/>
    <w:rsid w:val="00103670"/>
    <w:rsid w:val="0011573E"/>
    <w:rsid w:val="0012634B"/>
    <w:rsid w:val="001269DE"/>
    <w:rsid w:val="00140DAE"/>
    <w:rsid w:val="0015180F"/>
    <w:rsid w:val="001746FC"/>
    <w:rsid w:val="0017669F"/>
    <w:rsid w:val="00184D56"/>
    <w:rsid w:val="00193653"/>
    <w:rsid w:val="001C329C"/>
    <w:rsid w:val="001D15D7"/>
    <w:rsid w:val="001E286F"/>
    <w:rsid w:val="001E7D29"/>
    <w:rsid w:val="00227312"/>
    <w:rsid w:val="002404F5"/>
    <w:rsid w:val="00270D66"/>
    <w:rsid w:val="00275260"/>
    <w:rsid w:val="00276FA1"/>
    <w:rsid w:val="00285B87"/>
    <w:rsid w:val="00291B4A"/>
    <w:rsid w:val="002C3D7E"/>
    <w:rsid w:val="002E4F42"/>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21AE3"/>
    <w:rsid w:val="00535B54"/>
    <w:rsid w:val="00554276"/>
    <w:rsid w:val="00564D17"/>
    <w:rsid w:val="00567050"/>
    <w:rsid w:val="00570173"/>
    <w:rsid w:val="005D3902"/>
    <w:rsid w:val="005D797B"/>
    <w:rsid w:val="005E0ED9"/>
    <w:rsid w:val="00616B41"/>
    <w:rsid w:val="00620AE8"/>
    <w:rsid w:val="0064628C"/>
    <w:rsid w:val="0065214E"/>
    <w:rsid w:val="00655EE2"/>
    <w:rsid w:val="006771EF"/>
    <w:rsid w:val="00680296"/>
    <w:rsid w:val="006853BC"/>
    <w:rsid w:val="00686E45"/>
    <w:rsid w:val="00687389"/>
    <w:rsid w:val="006928C1"/>
    <w:rsid w:val="006966F9"/>
    <w:rsid w:val="006B74AA"/>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1E7F"/>
    <w:rsid w:val="007F34A4"/>
    <w:rsid w:val="0081077D"/>
    <w:rsid w:val="00812880"/>
    <w:rsid w:val="00815563"/>
    <w:rsid w:val="008240DA"/>
    <w:rsid w:val="00825B23"/>
    <w:rsid w:val="008429E5"/>
    <w:rsid w:val="00863BD4"/>
    <w:rsid w:val="00863E6E"/>
    <w:rsid w:val="00867EA4"/>
    <w:rsid w:val="00880C14"/>
    <w:rsid w:val="00897D88"/>
    <w:rsid w:val="008A0319"/>
    <w:rsid w:val="008D43E9"/>
    <w:rsid w:val="008E3C0E"/>
    <w:rsid w:val="008E421A"/>
    <w:rsid w:val="008E476B"/>
    <w:rsid w:val="008F0F63"/>
    <w:rsid w:val="00922A60"/>
    <w:rsid w:val="00927C63"/>
    <w:rsid w:val="00932F50"/>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9231C"/>
    <w:rsid w:val="00AA2532"/>
    <w:rsid w:val="00AA702D"/>
    <w:rsid w:val="00AE1F88"/>
    <w:rsid w:val="00AE20AD"/>
    <w:rsid w:val="00AE361F"/>
    <w:rsid w:val="00AE5370"/>
    <w:rsid w:val="00AF1A52"/>
    <w:rsid w:val="00B0508C"/>
    <w:rsid w:val="00B122D3"/>
    <w:rsid w:val="00B247A9"/>
    <w:rsid w:val="00B30368"/>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B1E9C"/>
    <w:rsid w:val="00BD1747"/>
    <w:rsid w:val="00BD1B3B"/>
    <w:rsid w:val="00BD2B06"/>
    <w:rsid w:val="00BD3B53"/>
    <w:rsid w:val="00BE2FFB"/>
    <w:rsid w:val="00BF68C7"/>
    <w:rsid w:val="00C00194"/>
    <w:rsid w:val="00C14973"/>
    <w:rsid w:val="00C15C45"/>
    <w:rsid w:val="00C1643D"/>
    <w:rsid w:val="00C261A9"/>
    <w:rsid w:val="00C40171"/>
    <w:rsid w:val="00C42793"/>
    <w:rsid w:val="00C47362"/>
    <w:rsid w:val="00C601ED"/>
    <w:rsid w:val="00C7624A"/>
    <w:rsid w:val="00C8234D"/>
    <w:rsid w:val="00CD4CE6"/>
    <w:rsid w:val="00CE5A5C"/>
    <w:rsid w:val="00D2195A"/>
    <w:rsid w:val="00D31AB7"/>
    <w:rsid w:val="00D50D23"/>
    <w:rsid w:val="00D512BB"/>
    <w:rsid w:val="00D53571"/>
    <w:rsid w:val="00D7068F"/>
    <w:rsid w:val="00D87431"/>
    <w:rsid w:val="00DA3B1A"/>
    <w:rsid w:val="00DC6078"/>
    <w:rsid w:val="00DC79AD"/>
    <w:rsid w:val="00DD2075"/>
    <w:rsid w:val="00DD73B4"/>
    <w:rsid w:val="00DE01D4"/>
    <w:rsid w:val="00DF2868"/>
    <w:rsid w:val="00DF7B22"/>
    <w:rsid w:val="00E557A0"/>
    <w:rsid w:val="00E70676"/>
    <w:rsid w:val="00ED76EC"/>
    <w:rsid w:val="00EF6435"/>
    <w:rsid w:val="00F10F6B"/>
    <w:rsid w:val="00F23697"/>
    <w:rsid w:val="00F36BB7"/>
    <w:rsid w:val="00F87EAA"/>
    <w:rsid w:val="00F92B25"/>
    <w:rsid w:val="00F96B12"/>
    <w:rsid w:val="00FA7DB4"/>
    <w:rsid w:val="00FB2EE9"/>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26BD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13" w:unhideWhenUsed="0"/>
    <w:lsdException w:name="List Number" w:semiHidden="0" w:uiPriority="12" w:unhideWhenUsed="0" w:qFormat="1"/>
    <w:lsdException w:name="List Number 2" w:uiPriority="12" w:qFormat="1"/>
    <w:lsdException w:name="Title" w:uiPriority="10" w:qFormat="1"/>
    <w:lsdException w:name="Default Paragraph Font" w:uiPriority="1"/>
    <w:lsdException w:name="Subtitle" w:uiPriority="11" w:qFormat="1"/>
    <w:lsdException w:name="Date" w:uiPriority="10" w:qFormat="1"/>
    <w:lsdException w:name="Strong" w:uiPriority="22" w:qFormat="1"/>
    <w:lsdException w:name="Emphasis" w:semiHidden="0" w:uiPriority="15"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Ind w:w="0" w:type="dxa"/>
      <w:tblCellMar>
        <w:top w:w="0" w:type="dxa"/>
        <w:left w:w="0" w:type="dxa"/>
        <w:bottom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customStyle="1" w:styleId="GridTable1Light">
    <w:name w:val="Grid Table 1 Light"/>
    <w:basedOn w:val="TableNormal"/>
    <w:uiPriority w:val="46"/>
    <w:rsid w:val="004230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4230D9"/>
    <w:pPr>
      <w:spacing w:after="0" w:line="240" w:lineRule="auto"/>
    </w:pPr>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4230D9"/>
    <w:pPr>
      <w:spacing w:after="0" w:line="240" w:lineRule="auto"/>
    </w:pPr>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4230D9"/>
    <w:pPr>
      <w:spacing w:after="0" w:line="240" w:lineRule="auto"/>
    </w:pPr>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4230D9"/>
    <w:pPr>
      <w:spacing w:after="0" w:line="240" w:lineRule="auto"/>
    </w:pPr>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4230D9"/>
    <w:pPr>
      <w:spacing w:after="0" w:line="240" w:lineRule="auto"/>
    </w:pPr>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4230D9"/>
    <w:pPr>
      <w:spacing w:after="0" w:line="240" w:lineRule="auto"/>
    </w:pPr>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4230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4230D9"/>
    <w:pPr>
      <w:spacing w:after="0" w:line="240" w:lineRule="auto"/>
    </w:pPr>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TableNormal"/>
    <w:uiPriority w:val="47"/>
    <w:rsid w:val="004230D9"/>
    <w:pPr>
      <w:spacing w:after="0" w:line="240" w:lineRule="auto"/>
    </w:pPr>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TableNormal"/>
    <w:uiPriority w:val="47"/>
    <w:rsid w:val="004230D9"/>
    <w:pPr>
      <w:spacing w:after="0" w:line="240" w:lineRule="auto"/>
    </w:pPr>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TableNormal"/>
    <w:uiPriority w:val="47"/>
    <w:rsid w:val="004230D9"/>
    <w:pPr>
      <w:spacing w:after="0" w:line="240" w:lineRule="auto"/>
    </w:pPr>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TableNormal"/>
    <w:uiPriority w:val="47"/>
    <w:rsid w:val="004230D9"/>
    <w:pPr>
      <w:spacing w:after="0" w:line="240" w:lineRule="auto"/>
    </w:pPr>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TableNormal"/>
    <w:uiPriority w:val="47"/>
    <w:rsid w:val="004230D9"/>
    <w:pPr>
      <w:spacing w:after="0" w:line="240" w:lineRule="auto"/>
    </w:pPr>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TableNormal"/>
    <w:uiPriority w:val="48"/>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TableNormal"/>
    <w:uiPriority w:val="48"/>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TableNormal"/>
    <w:uiPriority w:val="48"/>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TableNormal"/>
    <w:uiPriority w:val="48"/>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TableNormal"/>
    <w:uiPriority w:val="48"/>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TableNormal"/>
    <w:uiPriority w:val="48"/>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TableNormal"/>
    <w:uiPriority w:val="49"/>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TableNormal"/>
    <w:uiPriority w:val="49"/>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TableNormal"/>
    <w:uiPriority w:val="49"/>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TableNormal"/>
    <w:uiPriority w:val="49"/>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TableNormal"/>
    <w:uiPriority w:val="49"/>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customStyle="1" w:styleId="ListTable1Light">
    <w:name w:val="List Table 1 Light"/>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TableNormal"/>
    <w:uiPriority w:val="47"/>
    <w:rsid w:val="004230D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4230D9"/>
    <w:pPr>
      <w:spacing w:after="0" w:line="240" w:lineRule="auto"/>
    </w:pPr>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TableNormal"/>
    <w:uiPriority w:val="47"/>
    <w:rsid w:val="004230D9"/>
    <w:pPr>
      <w:spacing w:after="0" w:line="240" w:lineRule="auto"/>
    </w:pPr>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TableNormal"/>
    <w:uiPriority w:val="47"/>
    <w:rsid w:val="004230D9"/>
    <w:pPr>
      <w:spacing w:after="0" w:line="240" w:lineRule="auto"/>
    </w:pPr>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TableNormal"/>
    <w:uiPriority w:val="47"/>
    <w:rsid w:val="004230D9"/>
    <w:pPr>
      <w:spacing w:after="0" w:line="240" w:lineRule="auto"/>
    </w:pPr>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TableNormal"/>
    <w:uiPriority w:val="47"/>
    <w:rsid w:val="004230D9"/>
    <w:pPr>
      <w:spacing w:after="0" w:line="240" w:lineRule="auto"/>
    </w:pPr>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TableNormal"/>
    <w:uiPriority w:val="47"/>
    <w:rsid w:val="004230D9"/>
    <w:pPr>
      <w:spacing w:after="0" w:line="240" w:lineRule="auto"/>
    </w:pPr>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TableNormal"/>
    <w:uiPriority w:val="48"/>
    <w:rsid w:val="004230D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4230D9"/>
    <w:pPr>
      <w:spacing w:after="0" w:line="240" w:lineRule="auto"/>
    </w:pPr>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TableNormal"/>
    <w:uiPriority w:val="48"/>
    <w:rsid w:val="004230D9"/>
    <w:pPr>
      <w:spacing w:after="0" w:line="240" w:lineRule="auto"/>
    </w:pPr>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TableNormal"/>
    <w:uiPriority w:val="48"/>
    <w:rsid w:val="004230D9"/>
    <w:pPr>
      <w:spacing w:after="0" w:line="240" w:lineRule="auto"/>
    </w:pPr>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TableNormal"/>
    <w:uiPriority w:val="48"/>
    <w:rsid w:val="004230D9"/>
    <w:pPr>
      <w:spacing w:after="0" w:line="240" w:lineRule="auto"/>
    </w:pPr>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TableNormal"/>
    <w:uiPriority w:val="48"/>
    <w:rsid w:val="004230D9"/>
    <w:pPr>
      <w:spacing w:after="0" w:line="240" w:lineRule="auto"/>
    </w:pPr>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TableNormal"/>
    <w:uiPriority w:val="48"/>
    <w:rsid w:val="004230D9"/>
    <w:pPr>
      <w:spacing w:after="0" w:line="240" w:lineRule="auto"/>
    </w:pPr>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TableNormal"/>
    <w:uiPriority w:val="49"/>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TableNormal"/>
    <w:uiPriority w:val="49"/>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TableNormal"/>
    <w:uiPriority w:val="49"/>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TableNormal"/>
    <w:uiPriority w:val="49"/>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TableNormal"/>
    <w:uiPriority w:val="49"/>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customStyle="1" w:styleId="PlainTable1">
    <w:name w:val="Plain Table 1"/>
    <w:basedOn w:val="TableNormal"/>
    <w:uiPriority w:val="41"/>
    <w:rsid w:val="004230D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230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4230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4230D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4230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iPriority="13" w:unhideWhenUsed="0"/>
    <w:lsdException w:name="List Number" w:semiHidden="0" w:uiPriority="12" w:unhideWhenUsed="0" w:qFormat="1"/>
    <w:lsdException w:name="List Number 2" w:uiPriority="12" w:qFormat="1"/>
    <w:lsdException w:name="Title" w:uiPriority="10" w:qFormat="1"/>
    <w:lsdException w:name="Default Paragraph Font" w:uiPriority="1"/>
    <w:lsdException w:name="Subtitle" w:uiPriority="11" w:qFormat="1"/>
    <w:lsdException w:name="Date" w:uiPriority="10" w:qFormat="1"/>
    <w:lsdException w:name="Strong" w:uiPriority="22" w:qFormat="1"/>
    <w:lsdException w:name="Emphasis" w:semiHidden="0" w:uiPriority="15"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Ind w:w="0" w:type="dxa"/>
      <w:tblCellMar>
        <w:top w:w="0" w:type="dxa"/>
        <w:left w:w="0" w:type="dxa"/>
        <w:bottom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customStyle="1" w:styleId="GridTable1Light">
    <w:name w:val="Grid Table 1 Light"/>
    <w:basedOn w:val="TableNormal"/>
    <w:uiPriority w:val="46"/>
    <w:rsid w:val="004230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4230D9"/>
    <w:pPr>
      <w:spacing w:after="0" w:line="240" w:lineRule="auto"/>
    </w:pPr>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4230D9"/>
    <w:pPr>
      <w:spacing w:after="0" w:line="240" w:lineRule="auto"/>
    </w:pPr>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4230D9"/>
    <w:pPr>
      <w:spacing w:after="0" w:line="240" w:lineRule="auto"/>
    </w:pPr>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4230D9"/>
    <w:pPr>
      <w:spacing w:after="0" w:line="240" w:lineRule="auto"/>
    </w:pPr>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4230D9"/>
    <w:pPr>
      <w:spacing w:after="0" w:line="240" w:lineRule="auto"/>
    </w:pPr>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4230D9"/>
    <w:pPr>
      <w:spacing w:after="0" w:line="240" w:lineRule="auto"/>
    </w:pPr>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4230D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4230D9"/>
    <w:pPr>
      <w:spacing w:after="0" w:line="240" w:lineRule="auto"/>
    </w:pPr>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TableNormal"/>
    <w:uiPriority w:val="47"/>
    <w:rsid w:val="004230D9"/>
    <w:pPr>
      <w:spacing w:after="0" w:line="240" w:lineRule="auto"/>
    </w:pPr>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TableNormal"/>
    <w:uiPriority w:val="47"/>
    <w:rsid w:val="004230D9"/>
    <w:pPr>
      <w:spacing w:after="0" w:line="240" w:lineRule="auto"/>
    </w:pPr>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TableNormal"/>
    <w:uiPriority w:val="47"/>
    <w:rsid w:val="004230D9"/>
    <w:pPr>
      <w:spacing w:after="0" w:line="240" w:lineRule="auto"/>
    </w:pPr>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TableNormal"/>
    <w:uiPriority w:val="47"/>
    <w:rsid w:val="004230D9"/>
    <w:pPr>
      <w:spacing w:after="0" w:line="240" w:lineRule="auto"/>
    </w:pPr>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TableNormal"/>
    <w:uiPriority w:val="47"/>
    <w:rsid w:val="004230D9"/>
    <w:pPr>
      <w:spacing w:after="0" w:line="240" w:lineRule="auto"/>
    </w:pPr>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TableNormal"/>
    <w:uiPriority w:val="48"/>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TableNormal"/>
    <w:uiPriority w:val="48"/>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TableNormal"/>
    <w:uiPriority w:val="48"/>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TableNormal"/>
    <w:uiPriority w:val="48"/>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TableNormal"/>
    <w:uiPriority w:val="48"/>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TableNormal"/>
    <w:uiPriority w:val="48"/>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TableNormal"/>
    <w:uiPriority w:val="49"/>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TableNormal"/>
    <w:uiPriority w:val="49"/>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TableNormal"/>
    <w:uiPriority w:val="49"/>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TableNormal"/>
    <w:uiPriority w:val="49"/>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TableNormal"/>
    <w:uiPriority w:val="49"/>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TableNormal"/>
    <w:uiPriority w:val="50"/>
    <w:rsid w:val="004230D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customStyle="1" w:styleId="ListTable1Light">
    <w:name w:val="List Table 1 Light"/>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TableNormal"/>
    <w:uiPriority w:val="46"/>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TableNormal"/>
    <w:uiPriority w:val="47"/>
    <w:rsid w:val="004230D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4230D9"/>
    <w:pPr>
      <w:spacing w:after="0" w:line="240" w:lineRule="auto"/>
    </w:pPr>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TableNormal"/>
    <w:uiPriority w:val="47"/>
    <w:rsid w:val="004230D9"/>
    <w:pPr>
      <w:spacing w:after="0" w:line="240" w:lineRule="auto"/>
    </w:pPr>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TableNormal"/>
    <w:uiPriority w:val="47"/>
    <w:rsid w:val="004230D9"/>
    <w:pPr>
      <w:spacing w:after="0" w:line="240" w:lineRule="auto"/>
    </w:pPr>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TableNormal"/>
    <w:uiPriority w:val="47"/>
    <w:rsid w:val="004230D9"/>
    <w:pPr>
      <w:spacing w:after="0" w:line="240" w:lineRule="auto"/>
    </w:pPr>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TableNormal"/>
    <w:uiPriority w:val="47"/>
    <w:rsid w:val="004230D9"/>
    <w:pPr>
      <w:spacing w:after="0" w:line="240" w:lineRule="auto"/>
    </w:pPr>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TableNormal"/>
    <w:uiPriority w:val="47"/>
    <w:rsid w:val="004230D9"/>
    <w:pPr>
      <w:spacing w:after="0" w:line="240" w:lineRule="auto"/>
    </w:pPr>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TableNormal"/>
    <w:uiPriority w:val="48"/>
    <w:rsid w:val="004230D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4230D9"/>
    <w:pPr>
      <w:spacing w:after="0" w:line="240" w:lineRule="auto"/>
    </w:pPr>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TableNormal"/>
    <w:uiPriority w:val="48"/>
    <w:rsid w:val="004230D9"/>
    <w:pPr>
      <w:spacing w:after="0" w:line="240" w:lineRule="auto"/>
    </w:pPr>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TableNormal"/>
    <w:uiPriority w:val="48"/>
    <w:rsid w:val="004230D9"/>
    <w:pPr>
      <w:spacing w:after="0" w:line="240" w:lineRule="auto"/>
    </w:pPr>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TableNormal"/>
    <w:uiPriority w:val="48"/>
    <w:rsid w:val="004230D9"/>
    <w:pPr>
      <w:spacing w:after="0" w:line="240" w:lineRule="auto"/>
    </w:pPr>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TableNormal"/>
    <w:uiPriority w:val="48"/>
    <w:rsid w:val="004230D9"/>
    <w:pPr>
      <w:spacing w:after="0" w:line="240" w:lineRule="auto"/>
    </w:pPr>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TableNormal"/>
    <w:uiPriority w:val="48"/>
    <w:rsid w:val="004230D9"/>
    <w:pPr>
      <w:spacing w:after="0" w:line="240" w:lineRule="auto"/>
    </w:pPr>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TableNormal"/>
    <w:uiPriority w:val="49"/>
    <w:rsid w:val="004230D9"/>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4230D9"/>
    <w:pPr>
      <w:spacing w:after="0" w:line="240" w:lineRule="auto"/>
    </w:p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TableNormal"/>
    <w:uiPriority w:val="49"/>
    <w:rsid w:val="004230D9"/>
    <w:pPr>
      <w:spacing w:after="0" w:line="240" w:lineRule="auto"/>
    </w:p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TableNormal"/>
    <w:uiPriority w:val="49"/>
    <w:rsid w:val="004230D9"/>
    <w:pPr>
      <w:spacing w:after="0" w:line="240" w:lineRule="auto"/>
    </w:p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TableNormal"/>
    <w:uiPriority w:val="49"/>
    <w:rsid w:val="004230D9"/>
    <w:pPr>
      <w:spacing w:after="0" w:line="240" w:lineRule="auto"/>
    </w:p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TableNormal"/>
    <w:uiPriority w:val="49"/>
    <w:rsid w:val="004230D9"/>
    <w:pPr>
      <w:spacing w:after="0" w:line="240" w:lineRule="auto"/>
    </w:p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TableNormal"/>
    <w:uiPriority w:val="49"/>
    <w:rsid w:val="004230D9"/>
    <w:pPr>
      <w:spacing w:after="0" w:line="240" w:lineRule="auto"/>
    </w:p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customStyle="1" w:styleId="PlainTable1">
    <w:name w:val="Plain Table 1"/>
    <w:basedOn w:val="TableNormal"/>
    <w:uiPriority w:val="41"/>
    <w:rsid w:val="004230D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4230D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4230D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4230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4230D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4230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_rels/header1.xml.rels><?xml version="1.0" encoding="UTF-8" standalone="yes"?>
<Relationships xmlns="http://schemas.openxmlformats.org/package/2006/relationships"><Relationship Id="rId4" Type="http://schemas.openxmlformats.org/officeDocument/2006/relationships/image" Target="media/image3.svg"/><Relationship Id="rId5" Type="http://schemas.openxmlformats.org/officeDocument/2006/relationships/image" Target="media/image2.png"/><Relationship Id="rId6" Type="http://schemas.openxmlformats.org/officeDocument/2006/relationships/image" Target="media/image5.svg"/><Relationship Id="rId7" Type="http://schemas.openxmlformats.org/officeDocument/2006/relationships/image" Target="media/image3.png"/><Relationship Id="rId1" Type="http://schemas.openxmlformats.org/officeDocument/2006/relationships/image" Target="media/image1.png"/><Relationship Id="rId8"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ussey\AppData\Roaming\Microsoft\Templates\Blue%20spheres%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04AB1EA8B44A87A0FBFF5664BE50AC"/>
        <w:category>
          <w:name w:val="General"/>
          <w:gallery w:val="placeholder"/>
        </w:category>
        <w:types>
          <w:type w:val="bbPlcHdr"/>
        </w:types>
        <w:behaviors>
          <w:behavior w:val="content"/>
        </w:behaviors>
        <w:guid w:val="{D11F5E01-44AC-47C0-80AD-B2609C3484CC}"/>
      </w:docPartPr>
      <w:docPartBody>
        <w:p w:rsidR="0036121C" w:rsidRDefault="0036121C">
          <w:pPr>
            <w:pStyle w:val="6F04AB1EA8B44A87A0FBFF5664BE50AC"/>
          </w:pPr>
          <w:r w:rsidRPr="00AF1A52">
            <w:t>Meeting Agenda</w:t>
          </w:r>
        </w:p>
      </w:docPartBody>
    </w:docPart>
    <w:docPart>
      <w:docPartPr>
        <w:name w:val="0FDF5969D237469AB0F609AE60DFD9F6"/>
        <w:category>
          <w:name w:val="General"/>
          <w:gallery w:val="placeholder"/>
        </w:category>
        <w:types>
          <w:type w:val="bbPlcHdr"/>
        </w:types>
        <w:behaviors>
          <w:behavior w:val="content"/>
        </w:behaviors>
        <w:guid w:val="{3B8B54B3-7A72-4EC9-8684-53243D71B718}"/>
      </w:docPartPr>
      <w:docPartBody>
        <w:p w:rsidR="0036121C" w:rsidRDefault="0036121C">
          <w:pPr>
            <w:pStyle w:val="0FDF5969D237469AB0F609AE60DFD9F6"/>
          </w:pPr>
          <w:r w:rsidRPr="007B2549">
            <w:t>Facilitator Name</w:t>
          </w:r>
        </w:p>
      </w:docPartBody>
    </w:docPart>
    <w:docPart>
      <w:docPartPr>
        <w:name w:val="B9D126C0A20A4C669D38C31AAC8AC673"/>
        <w:category>
          <w:name w:val="General"/>
          <w:gallery w:val="placeholder"/>
        </w:category>
        <w:types>
          <w:type w:val="bbPlcHdr"/>
        </w:types>
        <w:behaviors>
          <w:behavior w:val="content"/>
        </w:behaviors>
        <w:guid w:val="{5F415013-69F9-4A09-A007-4ADD80471FC9}"/>
      </w:docPartPr>
      <w:docPartBody>
        <w:p w:rsidR="0036121C" w:rsidRDefault="0036121C">
          <w:pPr>
            <w:pStyle w:val="B9D126C0A20A4C669D38C31AAC8AC673"/>
          </w:pPr>
          <w:r w:rsidRPr="007D4434">
            <w:t>called to order the regular meeting of the</w:t>
          </w:r>
        </w:p>
      </w:docPartBody>
    </w:docPart>
    <w:docPart>
      <w:docPartPr>
        <w:name w:val="BE359050EB9F4DEA9F0CE06DEF27A66A"/>
        <w:category>
          <w:name w:val="General"/>
          <w:gallery w:val="placeholder"/>
        </w:category>
        <w:types>
          <w:type w:val="bbPlcHdr"/>
        </w:types>
        <w:behaviors>
          <w:behavior w:val="content"/>
        </w:behaviors>
        <w:guid w:val="{604C6890-4177-40D6-8708-7C7C1A33DEE1}"/>
      </w:docPartPr>
      <w:docPartBody>
        <w:p w:rsidR="0036121C" w:rsidRDefault="0036121C">
          <w:pPr>
            <w:pStyle w:val="BE359050EB9F4DEA9F0CE06DEF27A66A"/>
          </w:pPr>
          <w:r w:rsidRPr="007B2549">
            <w:t>Organization/Committee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Consolas">
    <w:panose1 w:val="020B060902020403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21C"/>
    <w:rsid w:val="00361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04AB1EA8B44A87A0FBFF5664BE50AC">
    <w:name w:val="6F04AB1EA8B44A87A0FBFF5664BE50AC"/>
  </w:style>
  <w:style w:type="paragraph" w:customStyle="1" w:styleId="7186B642D84649A1B8D58C5FB87D712A">
    <w:name w:val="7186B642D84649A1B8D58C5FB87D712A"/>
  </w:style>
  <w:style w:type="paragraph" w:customStyle="1" w:styleId="C0A1D825EE084DE089C6B6B4018BAB19">
    <w:name w:val="C0A1D825EE084DE089C6B6B4018BAB19"/>
  </w:style>
  <w:style w:type="paragraph" w:customStyle="1" w:styleId="B0DDAFDE557844DAA3CCB065B0414F7A">
    <w:name w:val="B0DDAFDE557844DAA3CCB065B0414F7A"/>
  </w:style>
  <w:style w:type="paragraph" w:customStyle="1" w:styleId="0FDF5969D237469AB0F609AE60DFD9F6">
    <w:name w:val="0FDF5969D237469AB0F609AE60DFD9F6"/>
  </w:style>
  <w:style w:type="paragraph" w:customStyle="1" w:styleId="B9D126C0A20A4C669D38C31AAC8AC673">
    <w:name w:val="B9D126C0A20A4C669D38C31AAC8AC673"/>
  </w:style>
  <w:style w:type="paragraph" w:customStyle="1" w:styleId="BE359050EB9F4DEA9F0CE06DEF27A66A">
    <w:name w:val="BE359050EB9F4DEA9F0CE06DEF27A66A"/>
  </w:style>
  <w:style w:type="paragraph" w:customStyle="1" w:styleId="17225A33358D42B1A9B6DA1830004747">
    <w:name w:val="17225A33358D42B1A9B6DA1830004747"/>
  </w:style>
  <w:style w:type="paragraph" w:customStyle="1" w:styleId="FB1436594A3C4607A7B115E4427660AB">
    <w:name w:val="FB1436594A3C4607A7B115E4427660AB"/>
  </w:style>
  <w:style w:type="paragraph" w:customStyle="1" w:styleId="2DE7409C45AD45C7A8341731B7B89697">
    <w:name w:val="2DE7409C45AD45C7A8341731B7B89697"/>
  </w:style>
  <w:style w:type="paragraph" w:customStyle="1" w:styleId="E2D9638B5F834FA5B6D59D857FA8A911">
    <w:name w:val="E2D9638B5F834FA5B6D59D857FA8A911"/>
  </w:style>
  <w:style w:type="paragraph" w:customStyle="1" w:styleId="2503EAE93FCB44EFB8FD7790674CB1C2">
    <w:name w:val="2503EAE93FCB44EFB8FD7790674CB1C2"/>
  </w:style>
  <w:style w:type="paragraph" w:customStyle="1" w:styleId="52A05EC4E2FE4B8AB4A1F8A03A3B12C6">
    <w:name w:val="52A05EC4E2FE4B8AB4A1F8A03A3B12C6"/>
  </w:style>
  <w:style w:type="paragraph" w:customStyle="1" w:styleId="3DD8860D162B409D8F9DCC3B7FA07819">
    <w:name w:val="3DD8860D162B409D8F9DCC3B7FA07819"/>
  </w:style>
  <w:style w:type="paragraph" w:customStyle="1" w:styleId="60585C8FA74C44CBADC9703B8B32C96D">
    <w:name w:val="60585C8FA74C44CBADC9703B8B32C96D"/>
  </w:style>
  <w:style w:type="paragraph" w:customStyle="1" w:styleId="F6B0058872174A6CA24E3DE2C0086A46">
    <w:name w:val="F6B0058872174A6CA24E3DE2C0086A46"/>
  </w:style>
  <w:style w:type="paragraph" w:customStyle="1" w:styleId="3025D7873DDB44839F4E52C494964740">
    <w:name w:val="3025D7873DDB44839F4E52C494964740"/>
  </w:style>
  <w:style w:type="paragraph" w:customStyle="1" w:styleId="9C3F9210475E42A182B588B224937FA8">
    <w:name w:val="9C3F9210475E42A182B588B224937FA8"/>
  </w:style>
  <w:style w:type="paragraph" w:customStyle="1" w:styleId="EAF8AC8EA3C24175A61DB9392874CFC0">
    <w:name w:val="EAF8AC8EA3C24175A61DB9392874CFC0"/>
  </w:style>
  <w:style w:type="paragraph" w:customStyle="1" w:styleId="13B3EC5A0CC8467FB124675515961306">
    <w:name w:val="13B3EC5A0CC8467FB124675515961306"/>
  </w:style>
  <w:style w:type="paragraph" w:customStyle="1" w:styleId="5DB69504CF864923BD45ACC389715C25">
    <w:name w:val="5DB69504CF864923BD45ACC389715C25"/>
  </w:style>
  <w:style w:type="paragraph" w:customStyle="1" w:styleId="A469F5B1DE284CA387DE723BF0689EE9">
    <w:name w:val="A469F5B1DE284CA387DE723BF0689EE9"/>
  </w:style>
  <w:style w:type="paragraph" w:customStyle="1" w:styleId="1C58F7B6B17C4C3B8634D195AB7E3BED">
    <w:name w:val="1C58F7B6B17C4C3B8634D195AB7E3BED"/>
  </w:style>
  <w:style w:type="paragraph" w:customStyle="1" w:styleId="5395B87D32614A778DB6F4501BC7A884">
    <w:name w:val="5395B87D32614A778DB6F4501BC7A884"/>
  </w:style>
  <w:style w:type="paragraph" w:customStyle="1" w:styleId="D150D27D9201471CA1649D137459C07F">
    <w:name w:val="D150D27D9201471CA1649D137459C07F"/>
  </w:style>
  <w:style w:type="paragraph" w:customStyle="1" w:styleId="F4FA9EE59A7B44B1B7C2D7EBCA468426">
    <w:name w:val="F4FA9EE59A7B44B1B7C2D7EBCA468426"/>
  </w:style>
  <w:style w:type="paragraph" w:customStyle="1" w:styleId="BE567D21507741DC9D40774E433B45F3">
    <w:name w:val="BE567D21507741DC9D40774E433B45F3"/>
  </w:style>
  <w:style w:type="paragraph" w:customStyle="1" w:styleId="6A84CE9256A348E1A35B898308EA4AA8">
    <w:name w:val="6A84CE9256A348E1A35B898308EA4AA8"/>
  </w:style>
  <w:style w:type="paragraph" w:customStyle="1" w:styleId="D36ECA53F8CC4410A637AA9DDD206C4D">
    <w:name w:val="D36ECA53F8CC4410A637AA9DDD206C4D"/>
  </w:style>
  <w:style w:type="paragraph" w:customStyle="1" w:styleId="3690006C72084D41A89F45BE010ACC00">
    <w:name w:val="3690006C72084D41A89F45BE010ACC00"/>
  </w:style>
  <w:style w:type="paragraph" w:customStyle="1" w:styleId="45815302759D441C81CF2253A5CAE69D">
    <w:name w:val="45815302759D441C81CF2253A5CAE69D"/>
  </w:style>
  <w:style w:type="paragraph" w:customStyle="1" w:styleId="B1F1E92F7073418AA73CFDF63756959B">
    <w:name w:val="B1F1E92F7073418AA73CFDF63756959B"/>
  </w:style>
  <w:style w:type="paragraph" w:customStyle="1" w:styleId="A58CFE5BE9564512BDC3B71E44BF0144">
    <w:name w:val="A58CFE5BE9564512BDC3B71E44BF0144"/>
  </w:style>
  <w:style w:type="paragraph" w:customStyle="1" w:styleId="3E7F4468D21C43D5A5D6854F389050BB">
    <w:name w:val="3E7F4468D21C43D5A5D6854F389050BB"/>
  </w:style>
  <w:style w:type="paragraph" w:customStyle="1" w:styleId="F65F5E06A38E4BC7940ACE532F072622">
    <w:name w:val="F65F5E06A38E4BC7940ACE532F072622"/>
  </w:style>
  <w:style w:type="paragraph" w:customStyle="1" w:styleId="E0323ADFEB8843D9B3C8B0BE1300A2D0">
    <w:name w:val="E0323ADFEB8843D9B3C8B0BE1300A2D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04AB1EA8B44A87A0FBFF5664BE50AC">
    <w:name w:val="6F04AB1EA8B44A87A0FBFF5664BE50AC"/>
  </w:style>
  <w:style w:type="paragraph" w:customStyle="1" w:styleId="7186B642D84649A1B8D58C5FB87D712A">
    <w:name w:val="7186B642D84649A1B8D58C5FB87D712A"/>
  </w:style>
  <w:style w:type="paragraph" w:customStyle="1" w:styleId="C0A1D825EE084DE089C6B6B4018BAB19">
    <w:name w:val="C0A1D825EE084DE089C6B6B4018BAB19"/>
  </w:style>
  <w:style w:type="paragraph" w:customStyle="1" w:styleId="B0DDAFDE557844DAA3CCB065B0414F7A">
    <w:name w:val="B0DDAFDE557844DAA3CCB065B0414F7A"/>
  </w:style>
  <w:style w:type="paragraph" w:customStyle="1" w:styleId="0FDF5969D237469AB0F609AE60DFD9F6">
    <w:name w:val="0FDF5969D237469AB0F609AE60DFD9F6"/>
  </w:style>
  <w:style w:type="paragraph" w:customStyle="1" w:styleId="B9D126C0A20A4C669D38C31AAC8AC673">
    <w:name w:val="B9D126C0A20A4C669D38C31AAC8AC673"/>
  </w:style>
  <w:style w:type="paragraph" w:customStyle="1" w:styleId="BE359050EB9F4DEA9F0CE06DEF27A66A">
    <w:name w:val="BE359050EB9F4DEA9F0CE06DEF27A66A"/>
  </w:style>
  <w:style w:type="paragraph" w:customStyle="1" w:styleId="17225A33358D42B1A9B6DA1830004747">
    <w:name w:val="17225A33358D42B1A9B6DA1830004747"/>
  </w:style>
  <w:style w:type="paragraph" w:customStyle="1" w:styleId="FB1436594A3C4607A7B115E4427660AB">
    <w:name w:val="FB1436594A3C4607A7B115E4427660AB"/>
  </w:style>
  <w:style w:type="paragraph" w:customStyle="1" w:styleId="2DE7409C45AD45C7A8341731B7B89697">
    <w:name w:val="2DE7409C45AD45C7A8341731B7B89697"/>
  </w:style>
  <w:style w:type="paragraph" w:customStyle="1" w:styleId="E2D9638B5F834FA5B6D59D857FA8A911">
    <w:name w:val="E2D9638B5F834FA5B6D59D857FA8A911"/>
  </w:style>
  <w:style w:type="paragraph" w:customStyle="1" w:styleId="2503EAE93FCB44EFB8FD7790674CB1C2">
    <w:name w:val="2503EAE93FCB44EFB8FD7790674CB1C2"/>
  </w:style>
  <w:style w:type="paragraph" w:customStyle="1" w:styleId="52A05EC4E2FE4B8AB4A1F8A03A3B12C6">
    <w:name w:val="52A05EC4E2FE4B8AB4A1F8A03A3B12C6"/>
  </w:style>
  <w:style w:type="paragraph" w:customStyle="1" w:styleId="3DD8860D162B409D8F9DCC3B7FA07819">
    <w:name w:val="3DD8860D162B409D8F9DCC3B7FA07819"/>
  </w:style>
  <w:style w:type="paragraph" w:customStyle="1" w:styleId="60585C8FA74C44CBADC9703B8B32C96D">
    <w:name w:val="60585C8FA74C44CBADC9703B8B32C96D"/>
  </w:style>
  <w:style w:type="paragraph" w:customStyle="1" w:styleId="F6B0058872174A6CA24E3DE2C0086A46">
    <w:name w:val="F6B0058872174A6CA24E3DE2C0086A46"/>
  </w:style>
  <w:style w:type="paragraph" w:customStyle="1" w:styleId="3025D7873DDB44839F4E52C494964740">
    <w:name w:val="3025D7873DDB44839F4E52C494964740"/>
  </w:style>
  <w:style w:type="paragraph" w:customStyle="1" w:styleId="9C3F9210475E42A182B588B224937FA8">
    <w:name w:val="9C3F9210475E42A182B588B224937FA8"/>
  </w:style>
  <w:style w:type="paragraph" w:customStyle="1" w:styleId="EAF8AC8EA3C24175A61DB9392874CFC0">
    <w:name w:val="EAF8AC8EA3C24175A61DB9392874CFC0"/>
  </w:style>
  <w:style w:type="paragraph" w:customStyle="1" w:styleId="13B3EC5A0CC8467FB124675515961306">
    <w:name w:val="13B3EC5A0CC8467FB124675515961306"/>
  </w:style>
  <w:style w:type="paragraph" w:customStyle="1" w:styleId="5DB69504CF864923BD45ACC389715C25">
    <w:name w:val="5DB69504CF864923BD45ACC389715C25"/>
  </w:style>
  <w:style w:type="paragraph" w:customStyle="1" w:styleId="A469F5B1DE284CA387DE723BF0689EE9">
    <w:name w:val="A469F5B1DE284CA387DE723BF0689EE9"/>
  </w:style>
  <w:style w:type="paragraph" w:customStyle="1" w:styleId="1C58F7B6B17C4C3B8634D195AB7E3BED">
    <w:name w:val="1C58F7B6B17C4C3B8634D195AB7E3BED"/>
  </w:style>
  <w:style w:type="paragraph" w:customStyle="1" w:styleId="5395B87D32614A778DB6F4501BC7A884">
    <w:name w:val="5395B87D32614A778DB6F4501BC7A884"/>
  </w:style>
  <w:style w:type="paragraph" w:customStyle="1" w:styleId="D150D27D9201471CA1649D137459C07F">
    <w:name w:val="D150D27D9201471CA1649D137459C07F"/>
  </w:style>
  <w:style w:type="paragraph" w:customStyle="1" w:styleId="F4FA9EE59A7B44B1B7C2D7EBCA468426">
    <w:name w:val="F4FA9EE59A7B44B1B7C2D7EBCA468426"/>
  </w:style>
  <w:style w:type="paragraph" w:customStyle="1" w:styleId="BE567D21507741DC9D40774E433B45F3">
    <w:name w:val="BE567D21507741DC9D40774E433B45F3"/>
  </w:style>
  <w:style w:type="paragraph" w:customStyle="1" w:styleId="6A84CE9256A348E1A35B898308EA4AA8">
    <w:name w:val="6A84CE9256A348E1A35B898308EA4AA8"/>
  </w:style>
  <w:style w:type="paragraph" w:customStyle="1" w:styleId="D36ECA53F8CC4410A637AA9DDD206C4D">
    <w:name w:val="D36ECA53F8CC4410A637AA9DDD206C4D"/>
  </w:style>
  <w:style w:type="paragraph" w:customStyle="1" w:styleId="3690006C72084D41A89F45BE010ACC00">
    <w:name w:val="3690006C72084D41A89F45BE010ACC00"/>
  </w:style>
  <w:style w:type="paragraph" w:customStyle="1" w:styleId="45815302759D441C81CF2253A5CAE69D">
    <w:name w:val="45815302759D441C81CF2253A5CAE69D"/>
  </w:style>
  <w:style w:type="paragraph" w:customStyle="1" w:styleId="B1F1E92F7073418AA73CFDF63756959B">
    <w:name w:val="B1F1E92F7073418AA73CFDF63756959B"/>
  </w:style>
  <w:style w:type="paragraph" w:customStyle="1" w:styleId="A58CFE5BE9564512BDC3B71E44BF0144">
    <w:name w:val="A58CFE5BE9564512BDC3B71E44BF0144"/>
  </w:style>
  <w:style w:type="paragraph" w:customStyle="1" w:styleId="3E7F4468D21C43D5A5D6854F389050BB">
    <w:name w:val="3E7F4468D21C43D5A5D6854F389050BB"/>
  </w:style>
  <w:style w:type="paragraph" w:customStyle="1" w:styleId="F65F5E06A38E4BC7940ACE532F072622">
    <w:name w:val="F65F5E06A38E4BC7940ACE532F072622"/>
  </w:style>
  <w:style w:type="paragraph" w:customStyle="1" w:styleId="E0323ADFEB8843D9B3C8B0BE1300A2D0">
    <w:name w:val="E0323ADFEB8843D9B3C8B0BE1300A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www.w3.org/XML/1998/namespace"/>
    <ds:schemaRef ds:uri="http://purl.org/dc/elements/1.1/"/>
    <ds:schemaRef ds:uri="71af3243-3dd4-4a8d-8c0d-dd76da1f02a5"/>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16c05727-aa75-4e4a-9b5f-8a80a1165891"/>
  </ds:schemaRefs>
</ds:datastoreItem>
</file>

<file path=customXml/itemProps3.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4.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E9947D-D53B-AE45-80F7-A36DD415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\Users\jroussey\AppData\Roaming\Microsoft\Templates\Blue spheres agenda.dotx</Template>
  <TotalTime>0</TotalTime>
  <Pages>2</Pages>
  <Words>117</Words>
  <Characters>670</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2022-05-19T17:31:00Z</dcterms:created>
  <dcterms:modified xsi:type="dcterms:W3CDTF">2022-05-19T20:08:00Z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